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1F14F" w14:textId="77777777" w:rsidR="003349A5" w:rsidRDefault="00FA4B0A">
      <w:pPr>
        <w:pStyle w:val="Standard"/>
        <w:autoSpaceDE w:val="0"/>
        <w:jc w:val="right"/>
      </w:pPr>
      <w:r>
        <w:rPr>
          <w:rFonts w:ascii="Helvetica" w:eastAsia="Helvetica" w:hAnsi="Helvetica" w:cs="Helvetica"/>
          <w:sz w:val="28"/>
          <w:szCs w:val="28"/>
        </w:rPr>
        <w:t xml:space="preserve">Al Signor </w:t>
      </w:r>
      <w:r>
        <w:rPr>
          <w:rFonts w:ascii="Helvetica" w:eastAsia="Helvetica" w:hAnsi="Helvetica" w:cs="Helvetica"/>
          <w:b/>
          <w:bCs/>
          <w:sz w:val="28"/>
          <w:szCs w:val="28"/>
        </w:rPr>
        <w:t>SINDACO</w:t>
      </w:r>
    </w:p>
    <w:p w14:paraId="60C349D3" w14:textId="77777777" w:rsidR="003349A5" w:rsidRDefault="00FA4B0A">
      <w:pPr>
        <w:pStyle w:val="Standard"/>
        <w:autoSpaceDE w:val="0"/>
        <w:jc w:val="right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del Comune di</w:t>
      </w:r>
    </w:p>
    <w:p w14:paraId="3EF41398" w14:textId="77777777" w:rsidR="003349A5" w:rsidRDefault="00FA4B0A">
      <w:pPr>
        <w:pStyle w:val="Standard"/>
        <w:autoSpaceDE w:val="0"/>
        <w:jc w:val="right"/>
        <w:rPr>
          <w:rFonts w:ascii="Helvetica" w:eastAsia="Helvetica" w:hAnsi="Helvetica" w:cs="Helvetica"/>
          <w:b/>
          <w:bCs/>
          <w:sz w:val="28"/>
          <w:szCs w:val="28"/>
        </w:rPr>
      </w:pPr>
      <w:r>
        <w:rPr>
          <w:rFonts w:ascii="Helvetica" w:eastAsia="Helvetica" w:hAnsi="Helvetica" w:cs="Helvetica"/>
          <w:b/>
          <w:bCs/>
          <w:sz w:val="28"/>
          <w:szCs w:val="28"/>
        </w:rPr>
        <w:t>CETONA</w:t>
      </w:r>
    </w:p>
    <w:p w14:paraId="34A0964C" w14:textId="77777777" w:rsidR="003349A5" w:rsidRDefault="003349A5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0FB2A08D" w14:textId="77777777" w:rsidR="003349A5" w:rsidRDefault="003349A5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52C60AE0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OGGETTO: Domanda di inserimento nell’Albo Unico delle persone idonee</w:t>
      </w:r>
    </w:p>
    <w:p w14:paraId="129C226C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all’ Ufficio di SCRUTATORE DI SEGGIO ELETTORALE.</w:t>
      </w:r>
    </w:p>
    <w:p w14:paraId="0AE1440F" w14:textId="77777777" w:rsidR="003349A5" w:rsidRDefault="003349A5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3B3E1F0F" w14:textId="77777777" w:rsidR="003349A5" w:rsidRDefault="003349A5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593A4F1A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 xml:space="preserve">__l__ </w:t>
      </w:r>
      <w:proofErr w:type="spellStart"/>
      <w:r>
        <w:rPr>
          <w:rFonts w:ascii="Helvetica" w:eastAsia="Helvetica" w:hAnsi="Helvetica" w:cs="Helvetica"/>
          <w:sz w:val="28"/>
          <w:szCs w:val="28"/>
        </w:rPr>
        <w:t>sottoscritt</w:t>
      </w:r>
      <w:proofErr w:type="spellEnd"/>
      <w:r>
        <w:rPr>
          <w:rFonts w:ascii="Helvetica" w:eastAsia="Helvetica" w:hAnsi="Helvetica" w:cs="Helvetica"/>
          <w:sz w:val="28"/>
          <w:szCs w:val="28"/>
        </w:rPr>
        <w:t>__ ______________________________________________</w:t>
      </w:r>
    </w:p>
    <w:p w14:paraId="2CF96B51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proofErr w:type="spellStart"/>
      <w:r>
        <w:rPr>
          <w:rFonts w:ascii="Helvetica" w:eastAsia="Helvetica" w:hAnsi="Helvetica" w:cs="Helvetica"/>
          <w:sz w:val="28"/>
          <w:szCs w:val="28"/>
        </w:rPr>
        <w:t>nat</w:t>
      </w:r>
      <w:proofErr w:type="spellEnd"/>
      <w:r>
        <w:rPr>
          <w:rFonts w:ascii="Helvetica" w:eastAsia="Helvetica" w:hAnsi="Helvetica" w:cs="Helvetica"/>
          <w:sz w:val="28"/>
          <w:szCs w:val="28"/>
        </w:rPr>
        <w:t>__ a ____________________________ il _________________________</w:t>
      </w:r>
    </w:p>
    <w:p w14:paraId="7796D837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residente in ___________________________________________________</w:t>
      </w:r>
    </w:p>
    <w:p w14:paraId="70F1B55B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Via/Piazza ____________________________________________________</w:t>
      </w:r>
    </w:p>
    <w:p w14:paraId="03C75C2C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proofErr w:type="spellStart"/>
      <w:r>
        <w:rPr>
          <w:rFonts w:ascii="Helvetica" w:eastAsia="Helvetica" w:hAnsi="Helvetica" w:cs="Helvetica"/>
          <w:sz w:val="28"/>
          <w:szCs w:val="28"/>
        </w:rPr>
        <w:t>telefono_________________e</w:t>
      </w:r>
      <w:proofErr w:type="spellEnd"/>
      <w:r>
        <w:rPr>
          <w:rFonts w:ascii="Helvetica" w:eastAsia="Helvetica" w:hAnsi="Helvetica" w:cs="Helvetica"/>
          <w:sz w:val="28"/>
          <w:szCs w:val="28"/>
        </w:rPr>
        <w:t>-mail_________________________________</w:t>
      </w:r>
    </w:p>
    <w:p w14:paraId="1227BE0F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proofErr w:type="spellStart"/>
      <w:r>
        <w:rPr>
          <w:rFonts w:ascii="Helvetica" w:eastAsia="Helvetica" w:hAnsi="Helvetica" w:cs="Helvetica"/>
          <w:sz w:val="28"/>
          <w:szCs w:val="28"/>
        </w:rPr>
        <w:t>iscritt</w:t>
      </w:r>
      <w:proofErr w:type="spellEnd"/>
      <w:r>
        <w:rPr>
          <w:rFonts w:ascii="Helvetica" w:eastAsia="Helvetica" w:hAnsi="Helvetica" w:cs="Helvetica"/>
          <w:sz w:val="28"/>
          <w:szCs w:val="28"/>
        </w:rPr>
        <w:t xml:space="preserve">__ nelle </w:t>
      </w:r>
      <w:r>
        <w:rPr>
          <w:rFonts w:ascii="Helvetica" w:eastAsia="Helvetica" w:hAnsi="Helvetica" w:cs="Helvetica"/>
          <w:sz w:val="28"/>
          <w:szCs w:val="28"/>
        </w:rPr>
        <w:t>Liste Elettorali del Comune, di professione ________________</w:t>
      </w:r>
    </w:p>
    <w:p w14:paraId="19B2F029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in possesso del titolo di studio di ___________________________________</w:t>
      </w:r>
    </w:p>
    <w:p w14:paraId="00B41CE8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visto l’art. 1 della Legge 8.3.1989 n. 95, come sostituito dall’art. 9 della Legge</w:t>
      </w:r>
    </w:p>
    <w:p w14:paraId="18C592C0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30.4.1999 n. 120</w:t>
      </w:r>
    </w:p>
    <w:p w14:paraId="6E9B9881" w14:textId="77777777" w:rsidR="003349A5" w:rsidRDefault="003349A5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62368083" w14:textId="77777777" w:rsidR="003349A5" w:rsidRDefault="00FA4B0A">
      <w:pPr>
        <w:pStyle w:val="Standard"/>
        <w:autoSpaceDE w:val="0"/>
        <w:jc w:val="center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CHIEDE</w:t>
      </w:r>
    </w:p>
    <w:p w14:paraId="5FED1C8C" w14:textId="77777777" w:rsidR="003349A5" w:rsidRDefault="003349A5">
      <w:pPr>
        <w:pStyle w:val="Standard"/>
        <w:autoSpaceDE w:val="0"/>
        <w:jc w:val="center"/>
        <w:rPr>
          <w:rFonts w:ascii="Helvetica" w:eastAsia="Helvetica" w:hAnsi="Helvetica" w:cs="Helvetica"/>
          <w:sz w:val="28"/>
          <w:szCs w:val="28"/>
        </w:rPr>
      </w:pPr>
    </w:p>
    <w:p w14:paraId="266D0379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di essere inserito nell’Albo Unico delle persone idonee all’ufficio di</w:t>
      </w:r>
    </w:p>
    <w:p w14:paraId="3F2AFFEA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Scrutatore di Seggio Elettorale, e</w:t>
      </w:r>
    </w:p>
    <w:p w14:paraId="6FA88E5E" w14:textId="77777777" w:rsidR="003349A5" w:rsidRDefault="003349A5">
      <w:pPr>
        <w:pStyle w:val="Standard"/>
        <w:autoSpaceDE w:val="0"/>
        <w:jc w:val="center"/>
        <w:rPr>
          <w:rFonts w:ascii="Helvetica" w:eastAsia="Helvetica" w:hAnsi="Helvetica" w:cs="Helvetica"/>
          <w:sz w:val="28"/>
          <w:szCs w:val="28"/>
        </w:rPr>
      </w:pPr>
    </w:p>
    <w:p w14:paraId="306AAE9A" w14:textId="77777777" w:rsidR="003349A5" w:rsidRDefault="00FA4B0A">
      <w:pPr>
        <w:pStyle w:val="Standard"/>
        <w:autoSpaceDE w:val="0"/>
        <w:jc w:val="center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DICHIARA</w:t>
      </w:r>
    </w:p>
    <w:p w14:paraId="07B90691" w14:textId="77777777" w:rsidR="003349A5" w:rsidRDefault="003349A5">
      <w:pPr>
        <w:pStyle w:val="Standard"/>
        <w:autoSpaceDE w:val="0"/>
        <w:jc w:val="center"/>
        <w:rPr>
          <w:rFonts w:ascii="Helvetica" w:eastAsia="Helvetica" w:hAnsi="Helvetica" w:cs="Helvetica"/>
          <w:sz w:val="28"/>
          <w:szCs w:val="28"/>
        </w:rPr>
      </w:pPr>
    </w:p>
    <w:p w14:paraId="603D9A20" w14:textId="77777777" w:rsidR="003349A5" w:rsidRDefault="00FA4B0A">
      <w:pPr>
        <w:pStyle w:val="Standard"/>
        <w:autoSpaceDE w:val="0"/>
      </w:pPr>
      <w:r>
        <w:rPr>
          <w:rFonts w:ascii="Symbol" w:eastAsia="Symbol" w:hAnsi="Symbol" w:cs="Symbol"/>
          <w:sz w:val="28"/>
          <w:szCs w:val="28"/>
        </w:rPr>
        <w:t xml:space="preserve">· </w:t>
      </w:r>
      <w:r>
        <w:rPr>
          <w:rFonts w:ascii="Helvetica" w:eastAsia="Helvetica" w:hAnsi="Helvetica" w:cs="Helvetica"/>
          <w:sz w:val="28"/>
          <w:szCs w:val="28"/>
        </w:rPr>
        <w:t>di essere elettore del Comune;</w:t>
      </w:r>
    </w:p>
    <w:p w14:paraId="364EB955" w14:textId="77777777" w:rsidR="003349A5" w:rsidRDefault="00FA4B0A">
      <w:pPr>
        <w:pStyle w:val="Standard"/>
        <w:autoSpaceDE w:val="0"/>
      </w:pPr>
      <w:r>
        <w:rPr>
          <w:rFonts w:ascii="Symbol" w:eastAsia="Symbol" w:hAnsi="Symbol" w:cs="Symbol"/>
          <w:sz w:val="28"/>
          <w:szCs w:val="28"/>
        </w:rPr>
        <w:t xml:space="preserve">· </w:t>
      </w:r>
      <w:r>
        <w:rPr>
          <w:rFonts w:ascii="Helvetica" w:eastAsia="Helvetica" w:hAnsi="Helvetica" w:cs="Helvetica"/>
          <w:sz w:val="28"/>
          <w:szCs w:val="28"/>
        </w:rPr>
        <w:t>di avere assolto agli obblighi scolastici;</w:t>
      </w:r>
    </w:p>
    <w:p w14:paraId="0528C773" w14:textId="77777777" w:rsidR="003349A5" w:rsidRDefault="00FA4B0A">
      <w:pPr>
        <w:pStyle w:val="Standard"/>
        <w:autoSpaceDE w:val="0"/>
      </w:pPr>
      <w:r>
        <w:rPr>
          <w:rFonts w:ascii="Symbol" w:eastAsia="Symbol" w:hAnsi="Symbol" w:cs="Symbol"/>
          <w:sz w:val="28"/>
          <w:szCs w:val="28"/>
        </w:rPr>
        <w:t xml:space="preserve">· </w:t>
      </w:r>
      <w:r>
        <w:rPr>
          <w:rFonts w:ascii="Helvetica" w:eastAsia="Helvetica" w:hAnsi="Helvetica" w:cs="Helvetica"/>
          <w:sz w:val="28"/>
          <w:szCs w:val="28"/>
        </w:rPr>
        <w:t>di non trovarsi in alcuna delle condizioni di cui agli artt. 38 del T.U.</w:t>
      </w:r>
    </w:p>
    <w:p w14:paraId="08784AE4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30.3.1957 n. 361 e n. 23 del T.U. 16.5.1960 n. 570;</w:t>
      </w:r>
    </w:p>
    <w:p w14:paraId="09DDC494" w14:textId="77777777" w:rsidR="003349A5" w:rsidRDefault="00FA4B0A">
      <w:pPr>
        <w:pStyle w:val="Standard"/>
        <w:autoSpaceDE w:val="0"/>
      </w:pPr>
      <w:r>
        <w:rPr>
          <w:rFonts w:ascii="Symbol" w:eastAsia="Symbol" w:hAnsi="Symbol" w:cs="Symbol"/>
          <w:sz w:val="28"/>
          <w:szCs w:val="28"/>
        </w:rPr>
        <w:t xml:space="preserve">· </w:t>
      </w:r>
      <w:r>
        <w:rPr>
          <w:rFonts w:ascii="Helvetica" w:eastAsia="Helvetica" w:hAnsi="Helvetica" w:cs="Helvetica"/>
          <w:sz w:val="28"/>
          <w:szCs w:val="28"/>
        </w:rPr>
        <w:t>di avere/ non avere svolto tale funzione in precedenti consultazioni</w:t>
      </w:r>
    </w:p>
    <w:p w14:paraId="1BCB1AA4" w14:textId="4015B720" w:rsidR="003349A5" w:rsidRDefault="00080CA6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E</w:t>
      </w:r>
      <w:r w:rsidR="00FA4B0A">
        <w:rPr>
          <w:rFonts w:ascii="Helvetica" w:eastAsia="Helvetica" w:hAnsi="Helvetica" w:cs="Helvetica"/>
          <w:sz w:val="28"/>
          <w:szCs w:val="28"/>
        </w:rPr>
        <w:t>lettorali</w:t>
      </w:r>
      <w:r>
        <w:rPr>
          <w:rFonts w:ascii="Helvetica" w:eastAsia="Helvetica" w:hAnsi="Helvetica" w:cs="Helvetica"/>
          <w:sz w:val="28"/>
          <w:szCs w:val="28"/>
        </w:rPr>
        <w:t>;</w:t>
      </w:r>
    </w:p>
    <w:p w14:paraId="6F10DF37" w14:textId="77777777" w:rsidR="00080CA6" w:rsidRDefault="00080CA6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150CE70E" w14:textId="77777777" w:rsidR="00080CA6" w:rsidRPr="00080CA6" w:rsidRDefault="00080CA6" w:rsidP="00080CA6">
      <w:pPr>
        <w:pStyle w:val="Standard"/>
        <w:rPr>
          <w:rFonts w:ascii="Helvetica" w:eastAsia="Helvetica" w:hAnsi="Helvetica" w:cs="Helvetica"/>
          <w:sz w:val="28"/>
          <w:szCs w:val="28"/>
        </w:rPr>
      </w:pPr>
      <w:r w:rsidRPr="00080CA6">
        <w:rPr>
          <w:rFonts w:ascii="Helvetica" w:eastAsia="Helvetica" w:hAnsi="Helvetica" w:cs="Helvetica"/>
          <w:sz w:val="28"/>
          <w:szCs w:val="28"/>
        </w:rPr>
        <w:t>Si allega copia documento d’identità valido.</w:t>
      </w:r>
    </w:p>
    <w:p w14:paraId="2B08BB29" w14:textId="77777777" w:rsidR="00080CA6" w:rsidRPr="00080CA6" w:rsidRDefault="00080CA6" w:rsidP="00080CA6">
      <w:pPr>
        <w:pStyle w:val="Standard"/>
        <w:rPr>
          <w:rFonts w:ascii="Helvetica" w:eastAsia="Helvetica" w:hAnsi="Helvetica" w:cs="Helvetica"/>
          <w:sz w:val="28"/>
          <w:szCs w:val="28"/>
        </w:rPr>
      </w:pPr>
    </w:p>
    <w:p w14:paraId="1E2FEFE2" w14:textId="77777777" w:rsidR="00080CA6" w:rsidRDefault="00080CA6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59C9B3E2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proofErr w:type="gramStart"/>
      <w:r>
        <w:rPr>
          <w:rFonts w:ascii="Helvetica" w:eastAsia="Helvetica" w:hAnsi="Helvetica" w:cs="Helvetica"/>
          <w:sz w:val="28"/>
          <w:szCs w:val="28"/>
        </w:rPr>
        <w:t>Cetona  lì</w:t>
      </w:r>
      <w:proofErr w:type="gramEnd"/>
      <w:r>
        <w:rPr>
          <w:rFonts w:ascii="Helvetica" w:eastAsia="Helvetica" w:hAnsi="Helvetica" w:cs="Helvetica"/>
          <w:sz w:val="28"/>
          <w:szCs w:val="28"/>
        </w:rPr>
        <w:t xml:space="preserve"> __________________________</w:t>
      </w:r>
    </w:p>
    <w:p w14:paraId="2A06C8AF" w14:textId="77777777" w:rsidR="003349A5" w:rsidRDefault="00FA4B0A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  <w:r>
        <w:rPr>
          <w:rFonts w:ascii="Helvetica" w:eastAsia="Helvetica" w:hAnsi="Helvetica" w:cs="Helvetica"/>
          <w:sz w:val="28"/>
          <w:szCs w:val="28"/>
        </w:rPr>
        <w:t>Firma ___________________________________</w:t>
      </w:r>
    </w:p>
    <w:p w14:paraId="614DA469" w14:textId="77777777" w:rsidR="003349A5" w:rsidRDefault="003349A5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7AA92AE1" w14:textId="77777777" w:rsidR="003349A5" w:rsidRDefault="003349A5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76956FB2" w14:textId="77777777" w:rsidR="003349A5" w:rsidRDefault="003349A5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5DEAE5CA" w14:textId="77777777" w:rsidR="003349A5" w:rsidRDefault="003349A5">
      <w:pPr>
        <w:pStyle w:val="Standard"/>
        <w:autoSpaceDE w:val="0"/>
        <w:rPr>
          <w:rFonts w:ascii="Helvetica" w:eastAsia="Helvetica" w:hAnsi="Helvetica" w:cs="Helvetica"/>
          <w:sz w:val="28"/>
          <w:szCs w:val="28"/>
        </w:rPr>
      </w:pPr>
    </w:p>
    <w:p w14:paraId="177E6667" w14:textId="77777777" w:rsidR="003349A5" w:rsidRDefault="00FA4B0A">
      <w:pPr>
        <w:pStyle w:val="Standard"/>
        <w:autoSpaceDE w:val="0"/>
      </w:pPr>
      <w:r>
        <w:rPr>
          <w:rFonts w:ascii="Times" w:eastAsia="Times" w:hAnsi="Times" w:cs="Times"/>
          <w:sz w:val="28"/>
          <w:szCs w:val="28"/>
        </w:rPr>
        <w:t xml:space="preserve">SCADENZA PER LA PRESENTAZIONE DELLA DOMANDA: </w:t>
      </w:r>
      <w:r>
        <w:rPr>
          <w:rFonts w:ascii="Times" w:eastAsia="Times" w:hAnsi="Times" w:cs="Times"/>
          <w:b/>
          <w:bCs/>
          <w:sz w:val="28"/>
          <w:szCs w:val="28"/>
        </w:rPr>
        <w:t>30 NOVEMBRE</w:t>
      </w:r>
    </w:p>
    <w:p w14:paraId="672B4619" w14:textId="77777777" w:rsidR="003349A5" w:rsidRDefault="003349A5">
      <w:pPr>
        <w:pStyle w:val="Standard"/>
        <w:autoSpaceDE w:val="0"/>
        <w:rPr>
          <w:rFonts w:ascii="Times" w:eastAsia="Times" w:hAnsi="Times" w:cs="Times"/>
          <w:sz w:val="20"/>
          <w:szCs w:val="20"/>
        </w:rPr>
      </w:pPr>
    </w:p>
    <w:p w14:paraId="022D0E45" w14:textId="77777777" w:rsidR="003349A5" w:rsidRDefault="00FA4B0A">
      <w:pPr>
        <w:pStyle w:val="Standard"/>
        <w:autoSpaceDE w:val="0"/>
        <w:jc w:val="center"/>
      </w:pPr>
      <w:r>
        <w:rPr>
          <w:rFonts w:ascii="Times" w:eastAsia="Times" w:hAnsi="Times" w:cs="Times"/>
          <w:sz w:val="20"/>
          <w:szCs w:val="20"/>
        </w:rPr>
        <w:t>Redatto da: Comune di Cetona (Siena) – Ufficio Servizi Demografici</w:t>
      </w:r>
    </w:p>
    <w:sectPr w:rsidR="003349A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4AD9C" w14:textId="77777777" w:rsidR="00FA4B0A" w:rsidRDefault="00FA4B0A">
      <w:r>
        <w:separator/>
      </w:r>
    </w:p>
  </w:endnote>
  <w:endnote w:type="continuationSeparator" w:id="0">
    <w:p w14:paraId="42FCD475" w14:textId="77777777" w:rsidR="00FA4B0A" w:rsidRDefault="00FA4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4BA2" w14:textId="77777777" w:rsidR="00FA4B0A" w:rsidRDefault="00FA4B0A">
      <w:r>
        <w:rPr>
          <w:color w:val="000000"/>
        </w:rPr>
        <w:separator/>
      </w:r>
    </w:p>
  </w:footnote>
  <w:footnote w:type="continuationSeparator" w:id="0">
    <w:p w14:paraId="39C0D706" w14:textId="77777777" w:rsidR="00FA4B0A" w:rsidRDefault="00FA4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349A5"/>
    <w:rsid w:val="00080CA6"/>
    <w:rsid w:val="003349A5"/>
    <w:rsid w:val="005D0CC0"/>
    <w:rsid w:val="00FA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7C58F"/>
  <w15:docId w15:val="{D78654CD-966F-416C-B5A8-B604C4315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Ambrogi</dc:creator>
  <cp:lastModifiedBy>Fabiola Ambrogi</cp:lastModifiedBy>
  <cp:revision>2</cp:revision>
  <dcterms:created xsi:type="dcterms:W3CDTF">2026-10-01T11:22:00Z</dcterms:created>
  <dcterms:modified xsi:type="dcterms:W3CDTF">2026-10-01T11:22:00Z</dcterms:modified>
</cp:coreProperties>
</file>